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BF" w:rsidRDefault="00247EBF">
      <w:pPr>
        <w:rPr>
          <w:szCs w:val="22"/>
        </w:rPr>
      </w:pPr>
    </w:p>
    <w:p w:rsidR="00710AE3" w:rsidRDefault="00710AE3" w:rsidP="00710AE3">
      <w:pPr>
        <w:tabs>
          <w:tab w:val="left" w:pos="5103"/>
        </w:tabs>
        <w:rPr>
          <w:b/>
          <w:sz w:val="24"/>
          <w:szCs w:val="24"/>
        </w:rPr>
      </w:pPr>
    </w:p>
    <w:p w:rsidR="00710AE3" w:rsidRPr="00710AE3" w:rsidRDefault="00710AE3" w:rsidP="00710AE3">
      <w:pPr>
        <w:tabs>
          <w:tab w:val="left" w:pos="5103"/>
        </w:tabs>
        <w:rPr>
          <w:b/>
          <w:szCs w:val="24"/>
        </w:rPr>
      </w:pPr>
    </w:p>
    <w:p w:rsidR="00710AE3" w:rsidRPr="00200C01" w:rsidRDefault="00710AE3" w:rsidP="00710AE3">
      <w:pPr>
        <w:tabs>
          <w:tab w:val="left" w:pos="5103"/>
        </w:tabs>
        <w:rPr>
          <w:b/>
          <w:sz w:val="24"/>
          <w:szCs w:val="24"/>
        </w:rPr>
      </w:pPr>
      <w:r w:rsidRPr="00200C01">
        <w:rPr>
          <w:b/>
          <w:sz w:val="24"/>
          <w:szCs w:val="24"/>
        </w:rPr>
        <w:t xml:space="preserve">Abrechnung </w:t>
      </w:r>
      <w:r>
        <w:rPr>
          <w:b/>
          <w:sz w:val="24"/>
          <w:szCs w:val="24"/>
        </w:rPr>
        <w:t xml:space="preserve">einer </w:t>
      </w:r>
      <w:r w:rsidRPr="00200C01">
        <w:rPr>
          <w:b/>
          <w:sz w:val="24"/>
          <w:szCs w:val="24"/>
        </w:rPr>
        <w:t>Arge Alp Sportveranstaltung</w:t>
      </w:r>
    </w:p>
    <w:p w:rsidR="00710AE3" w:rsidRDefault="00710AE3" w:rsidP="00710AE3">
      <w:pPr>
        <w:tabs>
          <w:tab w:val="left" w:pos="5103"/>
        </w:tabs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  <w:gridCol w:w="4142"/>
      </w:tblGrid>
      <w:tr w:rsidR="00710AE3" w:rsidRPr="003D5C3F" w:rsidTr="00664F82">
        <w:tc>
          <w:tcPr>
            <w:tcW w:w="9495" w:type="dxa"/>
            <w:gridSpan w:val="2"/>
          </w:tcPr>
          <w:p w:rsidR="00710AE3" w:rsidRPr="003D5C3F" w:rsidRDefault="00710AE3" w:rsidP="00664F82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 w:rsidRPr="003D5C3F">
              <w:rPr>
                <w:sz w:val="20"/>
              </w:rPr>
              <w:t>Arge Alp Veranstaltung:</w:t>
            </w:r>
            <w:r w:rsidRPr="003D5C3F">
              <w:rPr>
                <w:sz w:val="20"/>
              </w:rPr>
              <w:tab/>
            </w:r>
            <w:r w:rsidRPr="003D5C3F"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9495" w:type="dxa"/>
            <w:gridSpan w:val="2"/>
          </w:tcPr>
          <w:p w:rsidR="00710AE3" w:rsidRPr="003D5C3F" w:rsidRDefault="00710AE3" w:rsidP="00664F82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 w:rsidRPr="003D5C3F">
              <w:rPr>
                <w:sz w:val="20"/>
              </w:rPr>
              <w:t>Datum / Ort:</w:t>
            </w:r>
            <w:r w:rsidRPr="003D5C3F">
              <w:rPr>
                <w:sz w:val="20"/>
              </w:rPr>
              <w:tab/>
            </w:r>
            <w:r w:rsidRPr="003D5C3F"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0"/>
          </w:p>
        </w:tc>
      </w:tr>
      <w:tr w:rsidR="00710AE3" w:rsidRPr="003D5C3F" w:rsidTr="00664F82">
        <w:tc>
          <w:tcPr>
            <w:tcW w:w="9495" w:type="dxa"/>
            <w:gridSpan w:val="2"/>
          </w:tcPr>
          <w:p w:rsidR="00710AE3" w:rsidRPr="003D5C3F" w:rsidRDefault="00710AE3" w:rsidP="00664F82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 w:rsidRPr="003D5C3F">
              <w:rPr>
                <w:sz w:val="20"/>
              </w:rPr>
              <w:t>Veranstalterland:</w:t>
            </w:r>
            <w:r w:rsidRPr="003D5C3F">
              <w:rPr>
                <w:sz w:val="20"/>
              </w:rPr>
              <w:tab/>
            </w:r>
            <w:r w:rsidRPr="003D5C3F">
              <w:rPr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1"/>
          </w:p>
        </w:tc>
      </w:tr>
      <w:tr w:rsidR="00710AE3" w:rsidRPr="003D5C3F" w:rsidTr="00664F82">
        <w:tc>
          <w:tcPr>
            <w:tcW w:w="9495" w:type="dxa"/>
            <w:gridSpan w:val="2"/>
          </w:tcPr>
          <w:p w:rsidR="00710AE3" w:rsidRPr="003D5C3F" w:rsidRDefault="00710AE3" w:rsidP="00664F82">
            <w:pPr>
              <w:tabs>
                <w:tab w:val="left" w:pos="3402"/>
              </w:tabs>
              <w:spacing w:before="120" w:after="120"/>
              <w:ind w:left="3402" w:hanging="3402"/>
              <w:rPr>
                <w:b/>
                <w:sz w:val="20"/>
              </w:rPr>
            </w:pPr>
            <w:r w:rsidRPr="003D5C3F">
              <w:rPr>
                <w:sz w:val="20"/>
              </w:rPr>
              <w:t>Organisator:</w:t>
            </w:r>
            <w:r w:rsidRPr="003D5C3F">
              <w:rPr>
                <w:sz w:val="20"/>
              </w:rPr>
              <w:tab/>
            </w:r>
            <w:r w:rsidRPr="003D5C3F">
              <w:rPr>
                <w:b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2"/>
          </w:p>
        </w:tc>
      </w:tr>
      <w:tr w:rsidR="00710AE3" w:rsidRPr="003D5C3F" w:rsidTr="00664F82"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b/>
                <w:sz w:val="20"/>
              </w:rPr>
              <w:t>Ausgaben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Infrastruktur: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3"/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Rahmenprogramm: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4"/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Sportbetrieb</w:t>
            </w:r>
            <w:r w:rsidRPr="003D5C3F">
              <w:rPr>
                <w:sz w:val="20"/>
              </w:rPr>
              <w:br/>
              <w:t>(z.B. Schiedsrichter, spezielles Material etc.):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tabs>
                <w:tab w:val="left" w:pos="1590"/>
              </w:tabs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Preise/Geschenke: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5"/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Diverses: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6"/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Total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top w:val="single" w:sz="4" w:space="0" w:color="auto"/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t>Einnahmen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sz w:val="20"/>
              </w:rPr>
              <w:t>Beitrag Land: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sz w:val="20"/>
              </w:rPr>
              <w:t>Beitrag Sportfachverband: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sz w:val="20"/>
              </w:rPr>
              <w:t>Beitrag Sponsoren: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sz w:val="20"/>
              </w:rPr>
              <w:t>Diverse Einnahmen:</w:t>
            </w:r>
          </w:p>
        </w:tc>
        <w:tc>
          <w:tcPr>
            <w:tcW w:w="4142" w:type="dxa"/>
            <w:tcBorders>
              <w:left w:val="single" w:sz="4" w:space="0" w:color="auto"/>
            </w:tcBorders>
          </w:tcPr>
          <w:p w:rsidR="00710AE3" w:rsidRPr="003D5C3F" w:rsidRDefault="00710AE3" w:rsidP="00664F82">
            <w:pPr>
              <w:tabs>
                <w:tab w:val="right" w:pos="884"/>
              </w:tabs>
              <w:spacing w:before="120" w:after="120"/>
              <w:ind w:left="176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bookmarkStart w:id="7" w:name="_GoBack"/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bookmarkEnd w:id="7"/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bottom w:val="single" w:sz="24" w:space="0" w:color="auto"/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sz w:val="20"/>
              </w:rPr>
              <w:t>Total: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2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rPr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</w:p>
        </w:tc>
      </w:tr>
      <w:tr w:rsidR="00710AE3" w:rsidRPr="003D5C3F" w:rsidTr="00664F82">
        <w:tc>
          <w:tcPr>
            <w:tcW w:w="5353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rPr>
                <w:sz w:val="20"/>
              </w:rPr>
            </w:pPr>
            <w:r w:rsidRPr="003D5C3F">
              <w:rPr>
                <w:b/>
                <w:sz w:val="20"/>
              </w:rPr>
              <w:t>Auszahlung</w:t>
            </w:r>
          </w:p>
        </w:tc>
        <w:tc>
          <w:tcPr>
            <w:tcW w:w="4142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rPr>
                <w:sz w:val="20"/>
              </w:rPr>
            </w:pPr>
          </w:p>
        </w:tc>
      </w:tr>
      <w:tr w:rsidR="00710AE3" w:rsidRPr="003D5C3F" w:rsidTr="00664F82">
        <w:tc>
          <w:tcPr>
            <w:tcW w:w="5353" w:type="dxa"/>
            <w:tcBorders>
              <w:left w:val="single" w:sz="24" w:space="0" w:color="auto"/>
              <w:right w:val="single" w:sz="4" w:space="0" w:color="auto"/>
            </w:tcBorders>
          </w:tcPr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Bitte Veranstaltungsbeitrag auf folgendes Konto überweisen:</w:t>
            </w:r>
          </w:p>
        </w:tc>
        <w:tc>
          <w:tcPr>
            <w:tcW w:w="4142" w:type="dxa"/>
            <w:tcBorders>
              <w:left w:val="single" w:sz="4" w:space="0" w:color="auto"/>
              <w:right w:val="single" w:sz="2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t>Wir bitten um genaue Angabe der geforderten Daten.</w:t>
            </w:r>
          </w:p>
        </w:tc>
      </w:tr>
      <w:tr w:rsidR="00710AE3" w:rsidRPr="003D5C3F" w:rsidTr="00664F82">
        <w:tc>
          <w:tcPr>
            <w:tcW w:w="5353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10AE3" w:rsidRPr="008D5CDD" w:rsidRDefault="008D5CDD" w:rsidP="00664F82">
            <w:pPr>
              <w:spacing w:before="120" w:after="120"/>
              <w:jc w:val="left"/>
              <w:rPr>
                <w:sz w:val="20"/>
                <w:u w:val="single"/>
              </w:rPr>
            </w:pPr>
            <w:r w:rsidRPr="008D5CDD">
              <w:rPr>
                <w:sz w:val="20"/>
                <w:u w:val="single"/>
              </w:rPr>
              <w:t xml:space="preserve">Name, Adresse, PLZ und Ortsangabe </w:t>
            </w:r>
            <w:r w:rsidR="00710AE3" w:rsidRPr="008D5CDD">
              <w:rPr>
                <w:sz w:val="20"/>
                <w:u w:val="single"/>
              </w:rPr>
              <w:t xml:space="preserve">Kontoinhabers </w:t>
            </w:r>
          </w:p>
          <w:p w:rsidR="00710AE3" w:rsidRPr="008D5CDD" w:rsidRDefault="008D5CDD" w:rsidP="00664F82">
            <w:pPr>
              <w:spacing w:before="120" w:after="120"/>
              <w:jc w:val="left"/>
              <w:rPr>
                <w:sz w:val="20"/>
                <w:u w:val="single"/>
              </w:rPr>
            </w:pPr>
            <w:r w:rsidRPr="008D5CDD">
              <w:rPr>
                <w:sz w:val="20"/>
                <w:u w:val="single"/>
              </w:rPr>
              <w:t>Name,</w:t>
            </w:r>
            <w:r w:rsidR="00710AE3" w:rsidRPr="008D5CDD">
              <w:rPr>
                <w:sz w:val="20"/>
                <w:u w:val="single"/>
              </w:rPr>
              <w:t xml:space="preserve"> Adresse</w:t>
            </w:r>
            <w:r w:rsidRPr="008D5CDD">
              <w:rPr>
                <w:sz w:val="20"/>
                <w:u w:val="single"/>
              </w:rPr>
              <w:t xml:space="preserve">, PLZ und Ortsangabe </w:t>
            </w:r>
            <w:r w:rsidR="00710AE3" w:rsidRPr="008D5CDD">
              <w:rPr>
                <w:sz w:val="20"/>
                <w:u w:val="single"/>
              </w:rPr>
              <w:t>Bank</w:t>
            </w:r>
            <w:r w:rsidRPr="008D5CDD">
              <w:rPr>
                <w:sz w:val="20"/>
                <w:u w:val="single"/>
              </w:rPr>
              <w:t>hauptsitz</w:t>
            </w:r>
          </w:p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IBAN Nr.</w:t>
            </w:r>
          </w:p>
          <w:p w:rsidR="00710AE3" w:rsidRPr="003D5C3F" w:rsidRDefault="00710AE3" w:rsidP="00664F82">
            <w:pPr>
              <w:spacing w:before="120" w:after="120"/>
              <w:jc w:val="left"/>
              <w:rPr>
                <w:sz w:val="20"/>
              </w:rPr>
            </w:pPr>
            <w:r w:rsidRPr="003D5C3F">
              <w:rPr>
                <w:sz w:val="20"/>
              </w:rPr>
              <w:t>BIC Nr.</w:t>
            </w:r>
          </w:p>
        </w:tc>
        <w:tc>
          <w:tcPr>
            <w:tcW w:w="4142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10AE3" w:rsidRPr="003D5C3F" w:rsidRDefault="00710AE3" w:rsidP="00664F82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8"/>
          </w:p>
          <w:p w:rsidR="00710AE3" w:rsidRPr="003D5C3F" w:rsidRDefault="00710AE3" w:rsidP="00664F82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9"/>
          </w:p>
          <w:p w:rsidR="00710AE3" w:rsidRPr="003D5C3F" w:rsidRDefault="00710AE3" w:rsidP="00664F82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10"/>
          </w:p>
          <w:p w:rsidR="00710AE3" w:rsidRPr="003D5C3F" w:rsidRDefault="00710AE3" w:rsidP="00664F82">
            <w:pPr>
              <w:spacing w:before="120" w:after="120"/>
              <w:ind w:left="176"/>
              <w:jc w:val="left"/>
              <w:rPr>
                <w:b/>
                <w:sz w:val="20"/>
              </w:rPr>
            </w:pPr>
            <w:r w:rsidRPr="003D5C3F">
              <w:rPr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3D5C3F">
              <w:rPr>
                <w:b/>
                <w:sz w:val="20"/>
              </w:rPr>
              <w:instrText xml:space="preserve"> FORMTEXT </w:instrText>
            </w:r>
            <w:r w:rsidRPr="003D5C3F">
              <w:rPr>
                <w:b/>
                <w:sz w:val="20"/>
              </w:rPr>
            </w:r>
            <w:r w:rsidRPr="003D5C3F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 w:rsidRPr="003D5C3F">
              <w:rPr>
                <w:b/>
                <w:sz w:val="20"/>
              </w:rPr>
              <w:fldChar w:fldCharType="end"/>
            </w:r>
            <w:bookmarkEnd w:id="11"/>
          </w:p>
        </w:tc>
      </w:tr>
    </w:tbl>
    <w:p w:rsidR="00710AE3" w:rsidRDefault="00710AE3" w:rsidP="00710AE3">
      <w:pPr>
        <w:jc w:val="center"/>
        <w:rPr>
          <w:sz w:val="18"/>
          <w:szCs w:val="18"/>
        </w:rPr>
      </w:pPr>
      <w:r>
        <w:rPr>
          <w:sz w:val="18"/>
          <w:szCs w:val="18"/>
        </w:rPr>
        <w:t>Abrechnung an die Projektleitung:</w:t>
      </w:r>
    </w:p>
    <w:p w:rsidR="00710AE3" w:rsidRDefault="00710AE3" w:rsidP="00710AE3">
      <w:pPr>
        <w:tabs>
          <w:tab w:val="left" w:pos="5103"/>
        </w:tabs>
        <w:jc w:val="center"/>
        <w:rPr>
          <w:b/>
          <w:szCs w:val="22"/>
        </w:rPr>
      </w:pPr>
    </w:p>
    <w:p w:rsidR="00710AE3" w:rsidRPr="00035717" w:rsidRDefault="00710AE3" w:rsidP="00710AE3">
      <w:pPr>
        <w:jc w:val="center"/>
        <w:rPr>
          <w:b/>
          <w:sz w:val="18"/>
          <w:szCs w:val="18"/>
        </w:rPr>
      </w:pPr>
      <w:r w:rsidRPr="00035717">
        <w:rPr>
          <w:b/>
          <w:sz w:val="18"/>
          <w:szCs w:val="18"/>
        </w:rPr>
        <w:t xml:space="preserve">Amt für Volksschule und Sport, </w:t>
      </w:r>
      <w:r>
        <w:rPr>
          <w:b/>
          <w:sz w:val="18"/>
          <w:szCs w:val="18"/>
        </w:rPr>
        <w:t>graubündenS</w:t>
      </w:r>
      <w:r w:rsidR="009D0BB6">
        <w:rPr>
          <w:b/>
          <w:sz w:val="18"/>
          <w:szCs w:val="18"/>
        </w:rPr>
        <w:t>port, Quaderstrasse 17</w:t>
      </w:r>
      <w:r>
        <w:rPr>
          <w:b/>
          <w:sz w:val="18"/>
          <w:szCs w:val="18"/>
        </w:rPr>
        <w:t>, CH-7001</w:t>
      </w:r>
      <w:r w:rsidRPr="00035717">
        <w:rPr>
          <w:b/>
          <w:sz w:val="18"/>
          <w:szCs w:val="18"/>
        </w:rPr>
        <w:t xml:space="preserve"> Chur</w:t>
      </w:r>
    </w:p>
    <w:p w:rsidR="00710AE3" w:rsidRDefault="00710AE3" w:rsidP="00710AE3">
      <w:pPr>
        <w:jc w:val="center"/>
        <w:rPr>
          <w:szCs w:val="22"/>
        </w:rPr>
      </w:pPr>
      <w:r w:rsidRPr="00035717">
        <w:rPr>
          <w:b/>
          <w:sz w:val="18"/>
          <w:szCs w:val="18"/>
        </w:rPr>
        <w:t>Telefax 0041 81 257 21 52, info@</w:t>
      </w:r>
      <w:r>
        <w:rPr>
          <w:b/>
          <w:sz w:val="18"/>
          <w:szCs w:val="18"/>
        </w:rPr>
        <w:t>argealp-sport.org</w:t>
      </w:r>
    </w:p>
    <w:p w:rsidR="00710AE3" w:rsidRPr="00247EBF" w:rsidRDefault="00710AE3">
      <w:pPr>
        <w:rPr>
          <w:szCs w:val="22"/>
        </w:rPr>
      </w:pPr>
    </w:p>
    <w:sectPr w:rsidR="00710AE3" w:rsidRPr="00247EBF" w:rsidSect="00247EBF">
      <w:headerReference w:type="first" r:id="rId6"/>
      <w:footerReference w:type="first" r:id="rId7"/>
      <w:pgSz w:w="11906" w:h="16838"/>
      <w:pgMar w:top="1417" w:right="1134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779" w:rsidRDefault="00805779" w:rsidP="00FF320E">
      <w:r>
        <w:separator/>
      </w:r>
    </w:p>
  </w:endnote>
  <w:endnote w:type="continuationSeparator" w:id="0">
    <w:p w:rsidR="00805779" w:rsidRDefault="00805779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AE3" w:rsidRPr="00710AE3" w:rsidRDefault="009D0BB6">
    <w:pPr>
      <w:pStyle w:val="Fuzeile"/>
    </w:pPr>
    <w:r>
      <w:t>Formular C/2022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779" w:rsidRDefault="00805779" w:rsidP="00FF320E">
      <w:r>
        <w:separator/>
      </w:r>
    </w:p>
  </w:footnote>
  <w:footnote w:type="continuationSeparator" w:id="0">
    <w:p w:rsidR="00805779" w:rsidRDefault="00805779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9D0BB6">
    <w:pPr>
      <w:pStyle w:val="Kopfzeile"/>
    </w:pPr>
    <w:r>
      <w:rPr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213.2pt;height:41.1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oNotTrackMoves/>
  <w:documentProtection w:edit="forms" w:enforcement="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0AE3"/>
    <w:rsid w:val="001D27BA"/>
    <w:rsid w:val="001F4334"/>
    <w:rsid w:val="001F755E"/>
    <w:rsid w:val="00247EBF"/>
    <w:rsid w:val="00267011"/>
    <w:rsid w:val="00313064"/>
    <w:rsid w:val="003A5F15"/>
    <w:rsid w:val="005F6137"/>
    <w:rsid w:val="00604BC7"/>
    <w:rsid w:val="006271F2"/>
    <w:rsid w:val="00664F82"/>
    <w:rsid w:val="006E4FA2"/>
    <w:rsid w:val="00710AE3"/>
    <w:rsid w:val="00805779"/>
    <w:rsid w:val="00820AD5"/>
    <w:rsid w:val="008D5CDD"/>
    <w:rsid w:val="009D0BB6"/>
    <w:rsid w:val="009E6299"/>
    <w:rsid w:val="00A96AF0"/>
    <w:rsid w:val="00C33FA9"/>
    <w:rsid w:val="00CC241E"/>
    <w:rsid w:val="00D3070E"/>
    <w:rsid w:val="00DA287F"/>
    <w:rsid w:val="00DD5850"/>
    <w:rsid w:val="00DE303D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  <w14:docId w14:val="060F2532"/>
  <w15:chartTrackingRefBased/>
  <w15:docId w15:val="{E2BDFB88-AD40-43E8-B8AD-4634BE48D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0AE3"/>
    <w:pPr>
      <w:jc w:val="both"/>
    </w:pPr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3</cp:revision>
  <cp:lastPrinted>2014-02-04T12:54:00Z</cp:lastPrinted>
  <dcterms:created xsi:type="dcterms:W3CDTF">2021-05-19T09:45:00Z</dcterms:created>
  <dcterms:modified xsi:type="dcterms:W3CDTF">2022-03-14T12:57:00Z</dcterms:modified>
</cp:coreProperties>
</file>