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BF" w:rsidRDefault="00247EBF">
      <w:pPr>
        <w:rPr>
          <w:szCs w:val="22"/>
          <w:lang w:val="de-CH"/>
        </w:rPr>
      </w:pPr>
    </w:p>
    <w:p w:rsidR="00CC39C9" w:rsidRPr="00CC39C9" w:rsidRDefault="00CC39C9" w:rsidP="00CC39C9">
      <w:pPr>
        <w:tabs>
          <w:tab w:val="left" w:pos="5103"/>
        </w:tabs>
        <w:rPr>
          <w:b/>
          <w:sz w:val="20"/>
          <w:szCs w:val="24"/>
        </w:rPr>
      </w:pPr>
    </w:p>
    <w:p w:rsidR="00CC39C9" w:rsidRPr="00200C01" w:rsidRDefault="00CC39C9" w:rsidP="00CC39C9">
      <w:pPr>
        <w:tabs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Conteggio di una manifestazione sportiva Arge Alp</w:t>
      </w:r>
    </w:p>
    <w:p w:rsidR="00CC39C9" w:rsidRDefault="00CC39C9" w:rsidP="00CC39C9">
      <w:pPr>
        <w:tabs>
          <w:tab w:val="left" w:pos="5103"/>
        </w:tabs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142"/>
      </w:tblGrid>
      <w:tr w:rsidR="00CC39C9" w:rsidRPr="003D5C3F" w:rsidTr="00BF7A75">
        <w:tc>
          <w:tcPr>
            <w:tcW w:w="9495" w:type="dxa"/>
            <w:gridSpan w:val="2"/>
          </w:tcPr>
          <w:p w:rsidR="00CC39C9" w:rsidRPr="003D5C3F" w:rsidRDefault="00CC39C9" w:rsidP="00BF7A75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>
              <w:rPr>
                <w:sz w:val="20"/>
              </w:rPr>
              <w:t>Manifestazione Arge Alp:</w:t>
            </w:r>
            <w:r>
              <w:tab/>
            </w:r>
            <w:r>
              <w:rPr>
                <w:b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bookmarkStart w:id="1" w:name="_GoBack"/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bookmarkEnd w:id="1"/>
            <w:r>
              <w:rPr>
                <w:b/>
                <w:sz w:val="20"/>
              </w:rPr>
              <w:fldChar w:fldCharType="end"/>
            </w:r>
            <w:bookmarkEnd w:id="0"/>
          </w:p>
        </w:tc>
      </w:tr>
      <w:tr w:rsidR="00CC39C9" w:rsidRPr="003D5C3F" w:rsidTr="00BF7A75">
        <w:tc>
          <w:tcPr>
            <w:tcW w:w="9495" w:type="dxa"/>
            <w:gridSpan w:val="2"/>
          </w:tcPr>
          <w:p w:rsidR="00CC39C9" w:rsidRPr="003D5C3F" w:rsidRDefault="00CC39C9" w:rsidP="00BF7A75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>
              <w:rPr>
                <w:sz w:val="20"/>
              </w:rPr>
              <w:t>Luogo / data:</w:t>
            </w:r>
            <w:r>
              <w:tab/>
            </w:r>
            <w:bookmarkStart w:id="2" w:name="Text14"/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"/>
          </w:p>
        </w:tc>
      </w:tr>
      <w:tr w:rsidR="00CC39C9" w:rsidRPr="003D5C3F" w:rsidTr="00BF7A75">
        <w:tc>
          <w:tcPr>
            <w:tcW w:w="9495" w:type="dxa"/>
            <w:gridSpan w:val="2"/>
          </w:tcPr>
          <w:p w:rsidR="00CC39C9" w:rsidRPr="003D5C3F" w:rsidRDefault="00CC39C9" w:rsidP="00BF7A75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>
              <w:rPr>
                <w:sz w:val="20"/>
              </w:rPr>
              <w:t>Regione organizzatrice:</w:t>
            </w:r>
            <w:r>
              <w:tab/>
            </w: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9495" w:type="dxa"/>
            <w:gridSpan w:val="2"/>
          </w:tcPr>
          <w:p w:rsidR="00CC39C9" w:rsidRPr="003D5C3F" w:rsidRDefault="00CC39C9" w:rsidP="00BF7A75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>
              <w:rPr>
                <w:sz w:val="20"/>
              </w:rPr>
              <w:t>Organizzatore:</w:t>
            </w:r>
            <w:r>
              <w:tab/>
            </w: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b/>
                <w:sz w:val="20"/>
              </w:rPr>
              <w:t>Uscite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Infrastruttura: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Programma di contorno: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Pratica sportiva </w:t>
            </w:r>
          </w:p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(ad es. arbitri, materiale particolare, ecc.):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tabs>
                <w:tab w:val="left" w:pos="1590"/>
              </w:tabs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Premi/regali: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Altro: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Entrate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Contributo regione: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Contributo federazione sportiva: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Contributo sponsor: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Altre entrate: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CC39C9" w:rsidRPr="003D5C3F" w:rsidRDefault="00CC39C9" w:rsidP="00BF7A75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bottom w:val="single" w:sz="24" w:space="0" w:color="auto"/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Totale: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2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C39C9" w:rsidRPr="003D5C3F" w:rsidTr="00BF7A75">
        <w:tc>
          <w:tcPr>
            <w:tcW w:w="5353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rPr>
                <w:sz w:val="20"/>
              </w:rPr>
            </w:pPr>
            <w:r>
              <w:rPr>
                <w:b/>
                <w:sz w:val="20"/>
              </w:rPr>
              <w:t>Versamento</w:t>
            </w:r>
          </w:p>
        </w:tc>
        <w:tc>
          <w:tcPr>
            <w:tcW w:w="4142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CC39C9" w:rsidRPr="003D5C3F" w:rsidTr="00BF7A75">
        <w:tc>
          <w:tcPr>
            <w:tcW w:w="5353" w:type="dxa"/>
            <w:tcBorders>
              <w:left w:val="single" w:sz="24" w:space="0" w:color="auto"/>
              <w:right w:val="single" w:sz="4" w:space="0" w:color="auto"/>
            </w:tcBorders>
          </w:tcPr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Si prega di versare il contributo per l'organizzazione della manifestazione sul conto seguente:</w:t>
            </w:r>
          </w:p>
        </w:tc>
        <w:tc>
          <w:tcPr>
            <w:tcW w:w="4142" w:type="dxa"/>
            <w:tcBorders>
              <w:left w:val="single" w:sz="4" w:space="0" w:color="auto"/>
              <w:right w:val="single" w:sz="24" w:space="0" w:color="auto"/>
            </w:tcBorders>
          </w:tcPr>
          <w:p w:rsidR="00CC39C9" w:rsidRPr="003D5C3F" w:rsidRDefault="00CC39C9" w:rsidP="00BF7A75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Vi preghiamo di fornire i dati richiesti in modo preciso.</w:t>
            </w:r>
          </w:p>
        </w:tc>
      </w:tr>
      <w:tr w:rsidR="00CC39C9" w:rsidRPr="003D5C3F" w:rsidTr="00BF7A75">
        <w:tc>
          <w:tcPr>
            <w:tcW w:w="5353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C39C9" w:rsidRPr="00581799" w:rsidRDefault="00581799" w:rsidP="00BF7A75">
            <w:pPr>
              <w:spacing w:before="120" w:after="120"/>
              <w:jc w:val="left"/>
              <w:rPr>
                <w:sz w:val="20"/>
                <w:u w:val="single"/>
              </w:rPr>
            </w:pPr>
            <w:r w:rsidRPr="00581799">
              <w:rPr>
                <w:sz w:val="20"/>
                <w:u w:val="single"/>
              </w:rPr>
              <w:t>Nome,</w:t>
            </w:r>
            <w:r w:rsidR="00CC39C9" w:rsidRPr="00581799">
              <w:rPr>
                <w:sz w:val="20"/>
                <w:u w:val="single"/>
              </w:rPr>
              <w:t xml:space="preserve"> indirizzo</w:t>
            </w:r>
            <w:r w:rsidRPr="00581799">
              <w:rPr>
                <w:sz w:val="20"/>
                <w:u w:val="single"/>
              </w:rPr>
              <w:t>, CAP e residenza</w:t>
            </w:r>
            <w:r w:rsidR="00CC39C9" w:rsidRPr="00581799">
              <w:rPr>
                <w:sz w:val="20"/>
                <w:u w:val="single"/>
              </w:rPr>
              <w:t xml:space="preserve"> intestatario del conto</w:t>
            </w:r>
          </w:p>
          <w:p w:rsidR="00CC39C9" w:rsidRPr="00581799" w:rsidRDefault="00581799" w:rsidP="00BF7A75">
            <w:pPr>
              <w:spacing w:before="120" w:after="120"/>
              <w:jc w:val="left"/>
              <w:rPr>
                <w:sz w:val="20"/>
                <w:u w:val="single"/>
              </w:rPr>
            </w:pPr>
            <w:r w:rsidRPr="00581799">
              <w:rPr>
                <w:sz w:val="20"/>
                <w:u w:val="single"/>
              </w:rPr>
              <w:t xml:space="preserve">Nome, indirizzo, CAP e residenza </w:t>
            </w:r>
            <w:r w:rsidR="00CC39C9" w:rsidRPr="00581799">
              <w:rPr>
                <w:sz w:val="20"/>
                <w:u w:val="single"/>
              </w:rPr>
              <w:t>della banca</w:t>
            </w:r>
          </w:p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N. IBAN </w:t>
            </w:r>
          </w:p>
          <w:p w:rsidR="00CC39C9" w:rsidRPr="003D5C3F" w:rsidRDefault="00CC39C9" w:rsidP="00BF7A75">
            <w:pPr>
              <w:spacing w:before="120" w:after="120"/>
              <w:jc w:val="left"/>
              <w:rPr>
                <w:sz w:val="20"/>
              </w:rPr>
            </w:pPr>
            <w:r>
              <w:rPr>
                <w:sz w:val="20"/>
              </w:rPr>
              <w:t>N. BIC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581799" w:rsidRPr="003D5C3F" w:rsidRDefault="00CC39C9" w:rsidP="00581799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:rsidR="00CC39C9" w:rsidRDefault="00CC39C9" w:rsidP="00BF7A75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:rsidR="00CC39C9" w:rsidRDefault="00CC39C9" w:rsidP="00BF7A75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:rsidR="00CC39C9" w:rsidRPr="003D5C3F" w:rsidRDefault="00CC39C9" w:rsidP="00BF7A75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CC39C9" w:rsidRDefault="00CC39C9" w:rsidP="00CC39C9">
      <w:pPr>
        <w:jc w:val="center"/>
        <w:rPr>
          <w:sz w:val="18"/>
          <w:szCs w:val="18"/>
        </w:rPr>
      </w:pPr>
      <w:r>
        <w:rPr>
          <w:sz w:val="18"/>
          <w:szCs w:val="18"/>
        </w:rPr>
        <w:t>Il conteggio deve essere inviato alla direzione del progetto:</w:t>
      </w:r>
    </w:p>
    <w:p w:rsidR="00CC39C9" w:rsidRDefault="00CC39C9" w:rsidP="00CC39C9">
      <w:pPr>
        <w:tabs>
          <w:tab w:val="left" w:pos="5103"/>
        </w:tabs>
        <w:jc w:val="center"/>
        <w:rPr>
          <w:b/>
          <w:szCs w:val="22"/>
        </w:rPr>
      </w:pPr>
    </w:p>
    <w:p w:rsidR="00CC39C9" w:rsidRPr="00035717" w:rsidRDefault="00CC39C9" w:rsidP="00CC39C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Ufficio per la scuola popolare e lo sport, graubündenS</w:t>
      </w:r>
      <w:r w:rsidR="00B722D7">
        <w:rPr>
          <w:b/>
          <w:sz w:val="18"/>
          <w:szCs w:val="18"/>
        </w:rPr>
        <w:t>port, Quaderstrasse 17</w:t>
      </w:r>
      <w:r>
        <w:rPr>
          <w:b/>
          <w:sz w:val="18"/>
          <w:szCs w:val="18"/>
        </w:rPr>
        <w:t xml:space="preserve">, CH-7000 </w:t>
      </w:r>
      <w:proofErr w:type="spellStart"/>
      <w:r>
        <w:rPr>
          <w:b/>
          <w:sz w:val="18"/>
          <w:szCs w:val="18"/>
        </w:rPr>
        <w:t>Coira</w:t>
      </w:r>
      <w:proofErr w:type="spellEnd"/>
    </w:p>
    <w:p w:rsidR="00CC39C9" w:rsidRDefault="00CC39C9" w:rsidP="00CC39C9">
      <w:pPr>
        <w:jc w:val="center"/>
        <w:rPr>
          <w:szCs w:val="22"/>
        </w:rPr>
      </w:pPr>
      <w:r>
        <w:rPr>
          <w:b/>
          <w:sz w:val="18"/>
          <w:szCs w:val="18"/>
        </w:rPr>
        <w:t>Fax 0041 81 257 21 52, info@argealp-sport.org</w:t>
      </w:r>
    </w:p>
    <w:p w:rsidR="00CC39C9" w:rsidRPr="00247EBF" w:rsidRDefault="00CC39C9">
      <w:pPr>
        <w:rPr>
          <w:szCs w:val="22"/>
          <w:lang w:val="de-CH"/>
        </w:rPr>
      </w:pPr>
    </w:p>
    <w:sectPr w:rsidR="00CC39C9" w:rsidRPr="00247EBF" w:rsidSect="00247EBF">
      <w:headerReference w:type="first" r:id="rId6"/>
      <w:footerReference w:type="first" r:id="rId7"/>
      <w:pgSz w:w="11906" w:h="16838"/>
      <w:pgMar w:top="1417" w:right="1134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BE5" w:rsidRDefault="00763BE5" w:rsidP="00FF320E">
      <w:r>
        <w:separator/>
      </w:r>
    </w:p>
  </w:endnote>
  <w:endnote w:type="continuationSeparator" w:id="0">
    <w:p w:rsidR="00763BE5" w:rsidRDefault="00763BE5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9C9" w:rsidRPr="00CC39C9" w:rsidRDefault="00B722D7">
    <w:pPr>
      <w:pStyle w:val="Fuzeile"/>
      <w:rPr>
        <w:lang w:val="de-CH"/>
      </w:rPr>
    </w:pPr>
    <w:r>
      <w:rPr>
        <w:lang w:val="de-CH"/>
      </w:rPr>
      <w:t>Modulo C/2022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BE5" w:rsidRDefault="00763BE5" w:rsidP="00FF320E">
      <w:r>
        <w:separator/>
      </w:r>
    </w:p>
  </w:footnote>
  <w:footnote w:type="continuationSeparator" w:id="0">
    <w:p w:rsidR="00763BE5" w:rsidRDefault="00763BE5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B722D7">
    <w:pPr>
      <w:pStyle w:val="Kopfzeile"/>
    </w:pPr>
    <w:r>
      <w:rPr>
        <w:noProof/>
        <w:lang w:val="de-CH" w:eastAsia="de-CH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213.2pt;height:41.1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oNotTrackMoves/>
  <w:documentProtection w:edit="forms" w:enforcement="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39C9"/>
    <w:rsid w:val="00062969"/>
    <w:rsid w:val="001D27BA"/>
    <w:rsid w:val="001F4334"/>
    <w:rsid w:val="001F755E"/>
    <w:rsid w:val="00247EBF"/>
    <w:rsid w:val="00267011"/>
    <w:rsid w:val="003A5F15"/>
    <w:rsid w:val="003B1359"/>
    <w:rsid w:val="003B79CF"/>
    <w:rsid w:val="00581799"/>
    <w:rsid w:val="005F6137"/>
    <w:rsid w:val="00604BC7"/>
    <w:rsid w:val="006271F2"/>
    <w:rsid w:val="006E4FA2"/>
    <w:rsid w:val="00763BE5"/>
    <w:rsid w:val="00820AD5"/>
    <w:rsid w:val="00A96AF0"/>
    <w:rsid w:val="00B722D7"/>
    <w:rsid w:val="00BF7A75"/>
    <w:rsid w:val="00CC241E"/>
    <w:rsid w:val="00CC39C9"/>
    <w:rsid w:val="00D3070E"/>
    <w:rsid w:val="00DA287F"/>
    <w:rsid w:val="00DD5850"/>
    <w:rsid w:val="00DE303D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  <w14:docId w14:val="4E84FB4A"/>
  <w15:chartTrackingRefBased/>
  <w15:docId w15:val="{48EDE402-D440-4F60-B155-D779BE37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39C9"/>
    <w:pPr>
      <w:jc w:val="both"/>
    </w:pPr>
    <w:rPr>
      <w:rFonts w:ascii="Arial" w:hAnsi="Arial"/>
      <w:sz w:val="22"/>
      <w:lang w:val="it-IT" w:eastAsia="it-IT" w:bidi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3</cp:revision>
  <cp:lastPrinted>2014-02-04T12:54:00Z</cp:lastPrinted>
  <dcterms:created xsi:type="dcterms:W3CDTF">2021-05-19T09:45:00Z</dcterms:created>
  <dcterms:modified xsi:type="dcterms:W3CDTF">2022-03-14T12:57:00Z</dcterms:modified>
</cp:coreProperties>
</file>